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A19" w:rsidRDefault="005A3A19" w:rsidP="005A3A19">
      <w:pPr>
        <w:pStyle w:val="ConsPlusNormal"/>
        <w:jc w:val="center"/>
      </w:pPr>
      <w:r>
        <w:t>ОПИСАНИЕ МЕСТОПОЛОЖЕНИЯ ГРАНИЦ</w:t>
      </w:r>
    </w:p>
    <w:p w:rsidR="005A3A19" w:rsidRDefault="005A3A19" w:rsidP="005A3A19">
      <w:pPr>
        <w:pStyle w:val="ConsPlusNormal"/>
        <w:jc w:val="center"/>
      </w:pPr>
    </w:p>
    <w:p w:rsidR="005A3A19" w:rsidRPr="00B4021D" w:rsidRDefault="005A3A19" w:rsidP="005A3A19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чзу82 (Сервитут 82)</w:t>
      </w:r>
    </w:p>
    <w:p w:rsidR="005A3A19" w:rsidRDefault="00577F7E" w:rsidP="005A3A19">
      <w:pPr>
        <w:pStyle w:val="ConsPlusNormal"/>
        <w:jc w:val="center"/>
      </w:pPr>
      <w:r w:rsidRPr="00577F7E">
        <w:rPr>
          <w:sz w:val="22"/>
        </w:rPr>
        <w:t xml:space="preserve"> </w:t>
      </w:r>
      <w:proofErr w:type="gramStart"/>
      <w:r w:rsidR="005A3A19" w:rsidRPr="00577F7E">
        <w:rPr>
          <w:sz w:val="22"/>
        </w:rPr>
        <w:t>(наименовани</w:t>
      </w:r>
      <w:r w:rsidRPr="00577F7E">
        <w:rPr>
          <w:sz w:val="22"/>
        </w:rPr>
        <w:t>е объекта, местоположение границ</w:t>
      </w:r>
      <w:r w:rsidR="005A3A19" w:rsidRPr="00577F7E">
        <w:rPr>
          <w:sz w:val="22"/>
        </w:rPr>
        <w:t xml:space="preserve"> которого описано (далее - объект)</w:t>
      </w:r>
      <w:proofErr w:type="gramEnd"/>
    </w:p>
    <w:p w:rsidR="005A3A19" w:rsidRDefault="005A3A19" w:rsidP="005A3A19">
      <w:pPr>
        <w:pStyle w:val="ConsPlusNormal"/>
        <w:jc w:val="center"/>
      </w:pPr>
    </w:p>
    <w:p w:rsidR="00B5095C" w:rsidRPr="00462FDF" w:rsidRDefault="005A3A19" w:rsidP="005A3A19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5A3A1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5A3A19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5A3A1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5A3A1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5A3A1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5A3A1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88528C">
            <w:pPr>
              <w:pStyle w:val="ConsPlusNormal"/>
            </w:pPr>
            <w:r>
              <w:t>409 кв</w:t>
            </w:r>
            <w:proofErr w:type="gramStart"/>
            <w:r>
              <w:t>.м</w:t>
            </w:r>
            <w:proofErr w:type="gramEnd"/>
            <w:r>
              <w:t xml:space="preserve"> +/- 7 кв.м</w:t>
            </w:r>
          </w:p>
        </w:tc>
      </w:tr>
      <w:tr w:rsidR="00B5095C" w:rsidTr="005A3A19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577F7E" w:rsidRDefault="00577F7E" w:rsidP="00577F7E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577F7E" w:rsidRDefault="00577F7E" w:rsidP="00577F7E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регионального или местного значения, </w:t>
            </w:r>
            <w:bookmarkStart w:id="0" w:name="_GoBack"/>
            <w:bookmarkEnd w:id="0"/>
            <w:r w:rsidRPr="006A4D7B">
              <w:rPr>
                <w:sz w:val="23"/>
                <w:szCs w:val="23"/>
                <w:shd w:val="clear" w:color="auto" w:fill="FFFFFF"/>
              </w:rPr>
              <w:t>на срок указанных строительства, реконструкции, ремонта;</w:t>
            </w:r>
            <w:proofErr w:type="gramEnd"/>
          </w:p>
          <w:p w:rsidR="00B5095C" w:rsidRDefault="00577F7E" w:rsidP="00577F7E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5A3A19" w:rsidP="005A3A19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5A3A19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5A3A19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5A3A19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5A3A19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5A3A19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5A3A19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420014.88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2206588.04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419995.35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2206591.24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419995.21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2206591.52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419997.98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2206608.42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419997.98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2206608.42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420003.07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2206610.57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7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419999.90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2206620.09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8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420001.84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2206631.97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9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420005.49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2206623.41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88528C" w:rsidTr="005A3A19">
        <w:tc>
          <w:tcPr>
            <w:tcW w:w="1184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420014.88</w:t>
            </w:r>
          </w:p>
        </w:tc>
        <w:tc>
          <w:tcPr>
            <w:tcW w:w="1683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2206588.04</w:t>
            </w:r>
          </w:p>
        </w:tc>
        <w:tc>
          <w:tcPr>
            <w:tcW w:w="3927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88528C" w:rsidRDefault="0088528C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88528C"/>
    <w:rsid w:val="0011474A"/>
    <w:rsid w:val="00122AE6"/>
    <w:rsid w:val="00152883"/>
    <w:rsid w:val="0015416B"/>
    <w:rsid w:val="00176C8E"/>
    <w:rsid w:val="0025050F"/>
    <w:rsid w:val="002D4E18"/>
    <w:rsid w:val="003C3621"/>
    <w:rsid w:val="00413FE9"/>
    <w:rsid w:val="00462FDF"/>
    <w:rsid w:val="004846D0"/>
    <w:rsid w:val="004E1A54"/>
    <w:rsid w:val="00577F7E"/>
    <w:rsid w:val="00597938"/>
    <w:rsid w:val="005A3A19"/>
    <w:rsid w:val="005B4E8D"/>
    <w:rsid w:val="005C3994"/>
    <w:rsid w:val="005D5656"/>
    <w:rsid w:val="00646858"/>
    <w:rsid w:val="0069647E"/>
    <w:rsid w:val="006D3697"/>
    <w:rsid w:val="00724EB8"/>
    <w:rsid w:val="00743D49"/>
    <w:rsid w:val="00747880"/>
    <w:rsid w:val="007C6830"/>
    <w:rsid w:val="00881B54"/>
    <w:rsid w:val="0088528C"/>
    <w:rsid w:val="008A7C76"/>
    <w:rsid w:val="008B74AB"/>
    <w:rsid w:val="00941123"/>
    <w:rsid w:val="0095576B"/>
    <w:rsid w:val="00A86F34"/>
    <w:rsid w:val="00AA6323"/>
    <w:rsid w:val="00B5095C"/>
    <w:rsid w:val="00B709C1"/>
    <w:rsid w:val="00B833AB"/>
    <w:rsid w:val="00C14D43"/>
    <w:rsid w:val="00C62A76"/>
    <w:rsid w:val="00C71E80"/>
    <w:rsid w:val="00C74977"/>
    <w:rsid w:val="00C778DA"/>
    <w:rsid w:val="00C77C7D"/>
    <w:rsid w:val="00C921E1"/>
    <w:rsid w:val="00CE0456"/>
    <w:rsid w:val="00CF027B"/>
    <w:rsid w:val="00D17AF4"/>
    <w:rsid w:val="00D82EA6"/>
    <w:rsid w:val="00D83BA9"/>
    <w:rsid w:val="00DF3073"/>
    <w:rsid w:val="00E04AD1"/>
    <w:rsid w:val="00E07D0D"/>
    <w:rsid w:val="00E3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27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D83BA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D83B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0</TotalTime>
  <Pages>2</Pages>
  <Words>249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2120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2</cp:revision>
  <cp:lastPrinted>2024-02-09T08:25:00Z</cp:lastPrinted>
  <dcterms:created xsi:type="dcterms:W3CDTF">2024-04-04T11:28:00Z</dcterms:created>
  <dcterms:modified xsi:type="dcterms:W3CDTF">2024-04-04T11:28:00Z</dcterms:modified>
</cp:coreProperties>
</file>